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38" w:rsidRPr="00D62358" w:rsidRDefault="009B0F38" w:rsidP="00B42829">
      <w:pPr>
        <w:ind w:firstLine="708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На территории Нытвенского района была проведена </w:t>
      </w:r>
      <w:r>
        <w:rPr>
          <w:rFonts w:ascii="Times New Roman" w:hAnsi="Times New Roman" w:cs="Times New Roman"/>
        </w:rPr>
        <w:t xml:space="preserve">Районная </w:t>
      </w:r>
      <w:r w:rsidRPr="00D62358">
        <w:rPr>
          <w:rFonts w:ascii="Times New Roman" w:hAnsi="Times New Roman" w:cs="Times New Roman"/>
        </w:rPr>
        <w:t xml:space="preserve">акция «Покормите птиц зимой», в ней приняли участие школьники района. </w:t>
      </w:r>
    </w:p>
    <w:p w:rsidR="009B0F38" w:rsidRPr="00D62358" w:rsidRDefault="009B0F38" w:rsidP="00B42829">
      <w:pPr>
        <w:ind w:firstLine="708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С   15 января по 25 февраля на станции юных натуралистов  </w:t>
      </w:r>
      <w:r w:rsidRPr="00BE6338">
        <w:rPr>
          <w:rFonts w:ascii="Times New Roman" w:hAnsi="Times New Roman" w:cs="Times New Roman"/>
          <w:b/>
          <w:bCs/>
        </w:rPr>
        <w:t>( муниципальное автономное образовательное учреждение дополнительного образования «Дом детского творчества»)</w:t>
      </w:r>
      <w:r w:rsidRPr="00D62358">
        <w:rPr>
          <w:rFonts w:ascii="Times New Roman" w:hAnsi="Times New Roman" w:cs="Times New Roman"/>
        </w:rPr>
        <w:t xml:space="preserve"> состоялась районная экологическая акция «Покормите птиц зимой».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ab/>
        <w:t>Множество жителей Нытвы наблюдают зимующих птиц на кормушках вблизи своего жилья. На станции юннатов проводится традиционная выставка «Покормите птиц зимой». Рисунки,  фотографии, кормушки, поделки, презентации – все экспонаты представляют собой впечатления детей от встреч с птицами.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ab/>
        <w:t>Иванова Вероника (руководитель Ощепкова Ирина Сергеевна - МАОУ ДО ДДТ) сшила и представила целую сценку из охотничьей жизни совы и получила Диплом I степени. Личная жизнь филинов отображена поделкой  Турышевых Валерии и Вероники (МАОУ ДО ДДТ СП СЮН, руководитель Ощепкова Надежда Ивановна) – Диплом II степени. Каменских Вероника представила рисунок «Синицы» - МАОУ ДО ДДТ, руководитель: Моргунова Галина Владимировна. Диплом II степени за рисунок  у Долгановой Дарьи из ЦДТ п. Уральский, руководитель: Долганова Ирина Сергеевна.</w:t>
      </w:r>
    </w:p>
    <w:p w:rsidR="009B0F38" w:rsidRPr="00D62358" w:rsidRDefault="009B0F38" w:rsidP="00603BF8">
      <w:pPr>
        <w:ind w:firstLine="708"/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Диплом III степени за рисунки птиц у Корольковой Ольги - МАОУ ДО ДДТ СП СЮН, руководитель: Кузьмина Серафима  Леонидовна.  Диплом </w:t>
      </w:r>
      <w:r w:rsidRPr="00D62358">
        <w:rPr>
          <w:rFonts w:ascii="Times New Roman" w:hAnsi="Times New Roman" w:cs="Times New Roman"/>
          <w:lang w:val="en-US"/>
        </w:rPr>
        <w:t>II</w:t>
      </w:r>
      <w:r w:rsidRPr="00D62358">
        <w:rPr>
          <w:rFonts w:ascii="Times New Roman" w:hAnsi="Times New Roman" w:cs="Times New Roman"/>
        </w:rPr>
        <w:t xml:space="preserve"> степени у Агаева Али  за презентацию - МАОУ ДО ДДТ СП СЮН, руководитель: Наджафова Г.И. Диплом I степени за рисунок Драчёвой Алёне и бабушке – МБОУ СОШ г. Нытва, учитель: Золотовская Елена Васильевна. Хмельков Максим – Диплом I  степени за кормушку – Григорьевская МБОУ СОШ, руководитель: Гуляева Людмила Николаевна. Диплом II степени за кормушку у Баклушина Александра –МАДОУ д/с 13, руководитель: Гладких Лариса Андреевна. Диплом III степени за кормушку у Потапова Никиты из Григорьевской МБОУ СОШ, руководитель Вожакова Елена Валентиновна.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Выставка украшена художественными фотографиями птиц педагога СЮН  Ощепковой Надежды Ивановны.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ab/>
        <w:t>За время работы выставки её посетили практически все группы детских садов города, многие начальные классы школ, родители и бабушки с детьми. Педагоги станции юннатов проводили с детьми беседы о зимующих птицах, о правильной организации  их подкормки.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ab/>
        <w:t>Ребята, посещающие объединения станции юннатов и ученики школ проводили учёты зимующих птиц и вели наблюдения за ними на кормушках. Наблюдения показали, что в этом году задержались на зиму пролётные  юрки –</w:t>
      </w:r>
      <w:r w:rsidRPr="00D62358">
        <w:rPr>
          <w:rFonts w:ascii="Times New Roman" w:hAnsi="Times New Roman" w:cs="Times New Roman"/>
          <w:color w:val="FF0000"/>
        </w:rPr>
        <w:t xml:space="preserve"> </w:t>
      </w:r>
      <w:r w:rsidRPr="00D62358">
        <w:rPr>
          <w:rFonts w:ascii="Times New Roman" w:hAnsi="Times New Roman" w:cs="Times New Roman"/>
        </w:rPr>
        <w:t xml:space="preserve">они сопровождали свиристелей  и летали отдельными стаями. В предыдущие годы эти птицы прилетали к нам по первому снегу на пути с севера на юг. Можно было встретить их и в апреле. Зимой раньше их не было. </w:t>
      </w:r>
    </w:p>
    <w:p w:rsidR="009B0F38" w:rsidRPr="00D62358" w:rsidRDefault="009B0F38" w:rsidP="002865F3">
      <w:pPr>
        <w:jc w:val="bot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ab/>
        <w:t>Проведение акции «Покормите птиц зимой» оказалось интересным  и для детей, и для взрослых.</w:t>
      </w:r>
    </w:p>
    <w:p w:rsidR="009B0F38" w:rsidRPr="00D62358" w:rsidRDefault="009B0F38" w:rsidP="00B42829">
      <w:pPr>
        <w:ind w:firstLine="708"/>
        <w:rPr>
          <w:rFonts w:ascii="Times New Roman" w:hAnsi="Times New Roman" w:cs="Times New Roman"/>
        </w:rPr>
      </w:pPr>
      <w:r w:rsidRPr="00EC4376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4.5pt;height:192pt;visibility:visible">
            <v:imagedata r:id="rId5" o:title="" cropbottom="18394f" cropright="7335f"/>
          </v:shape>
        </w:pict>
      </w:r>
    </w:p>
    <w:p w:rsidR="009B0F38" w:rsidRDefault="009B0F38" w:rsidP="00D91E2B">
      <w:pPr>
        <w:tabs>
          <w:tab w:val="left" w:pos="0"/>
        </w:tabs>
        <w:ind w:firstLine="708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_x0000_s1026" type="#_x0000_t75" style="position:absolute;left:0;text-align:left;margin-left:258.15pt;margin-top:41.4pt;width:262.7pt;height:176.55pt;z-index:251653120;visibility:visible" wrapcoords="-62 0 -62 21508 21600 21508 21600 0 -62 0">
            <v:imagedata r:id="rId6" o:title="" croptop="7099f" cropbottom="22571f" cropleft="1577f" cropright="1643f"/>
            <w10:wrap type="through"/>
          </v:shape>
        </w:pict>
      </w:r>
      <w:r w:rsidRPr="00D62358">
        <w:rPr>
          <w:rFonts w:ascii="Times New Roman" w:hAnsi="Times New Roman" w:cs="Times New Roman"/>
          <w:noProof/>
        </w:rPr>
        <w:t>Беседу о зимующих птицах ведёт Кудреватых Иван Анатольевич</w:t>
      </w:r>
    </w:p>
    <w:p w:rsidR="009B0F38" w:rsidRPr="00D62358" w:rsidRDefault="009B0F38" w:rsidP="00311282">
      <w:pPr>
        <w:tabs>
          <w:tab w:val="left" w:pos="0"/>
        </w:tabs>
        <w:ind w:firstLine="708"/>
        <w:rPr>
          <w:rFonts w:ascii="Times New Roman" w:hAnsi="Times New Roman" w:cs="Times New Roman"/>
          <w:noProof/>
        </w:rPr>
      </w:pPr>
      <w:r>
        <w:rPr>
          <w:noProof/>
        </w:rPr>
        <w:pict>
          <v:shape id="Рисунок 1" o:spid="_x0000_s1027" type="#_x0000_t75" style="position:absolute;left:0;text-align:left;margin-left:-2.4pt;margin-top:5.45pt;width:240.3pt;height:183.75pt;z-index:251652096;visibility:visible" wrapcoords="-68 0 -68 21512 21600 21512 21600 0 -68 0">
            <v:imagedata r:id="rId7" o:title="" croptop="12886f" cropbottom="12858f" cropleft="11916f" cropright="12477f"/>
            <w10:wrap type="through"/>
          </v:shape>
        </w:pict>
      </w:r>
      <w:r w:rsidRPr="00D62358">
        <w:rPr>
          <w:rFonts w:ascii="Times New Roman" w:hAnsi="Times New Roman" w:cs="Times New Roman"/>
          <w:noProof/>
        </w:rPr>
        <w:t xml:space="preserve"> «Синички» диплом  2 степени Каменских Вероника руководитель: Моргунова Галина Владимировна МАОУ ДО ДДТ г. Нытва</w:t>
      </w:r>
    </w:p>
    <w:p w:rsidR="009B0F38" w:rsidRPr="00D62358" w:rsidRDefault="009B0F38" w:rsidP="004D7082">
      <w:pPr>
        <w:tabs>
          <w:tab w:val="left" w:pos="0"/>
        </w:tabs>
        <w:ind w:firstLine="708"/>
        <w:rPr>
          <w:rFonts w:ascii="Times New Roman" w:hAnsi="Times New Roman" w:cs="Times New Roman"/>
          <w:noProof/>
        </w:rPr>
      </w:pPr>
      <w:r w:rsidRPr="00D62358">
        <w:rPr>
          <w:rFonts w:ascii="Times New Roman" w:hAnsi="Times New Roman" w:cs="Times New Roman"/>
          <w:noProof/>
        </w:rPr>
        <w:t>Кормушки: диплом 1 степени Хмельников Максим, МБОУ Григорьевская СОШ (слева), диплом 2 степени Баклушин Саша, д/с №13, воспитатель: Гладких Лариса Андреевна; диплом 3 степени Потапов Никита, 7лет МБОУ Григорьевская СОШ , руководитель:Вожакова Елена Валентиновна</w:t>
      </w:r>
    </w:p>
    <w:p w:rsidR="009B0F38" w:rsidRPr="00D62358" w:rsidRDefault="009B0F38" w:rsidP="004D7082">
      <w:pPr>
        <w:tabs>
          <w:tab w:val="left" w:pos="0"/>
        </w:tabs>
        <w:rPr>
          <w:rFonts w:ascii="Times New Roman" w:hAnsi="Times New Roman" w:cs="Times New Roman"/>
          <w:noProof/>
        </w:rPr>
      </w:pPr>
      <w:r w:rsidRPr="00D62358">
        <w:rPr>
          <w:rFonts w:ascii="Times New Roman" w:hAnsi="Times New Roman" w:cs="Times New Roman"/>
          <w:noProof/>
        </w:rPr>
        <w:t>,</w:t>
      </w:r>
    </w:p>
    <w:p w:rsidR="009B0F38" w:rsidRPr="00D62358" w:rsidRDefault="009B0F38" w:rsidP="004D7082">
      <w:pPr>
        <w:tabs>
          <w:tab w:val="left" w:pos="0"/>
        </w:tabs>
        <w:ind w:firstLine="708"/>
        <w:rPr>
          <w:rFonts w:ascii="Times New Roman" w:hAnsi="Times New Roman" w:cs="Times New Roman"/>
        </w:rPr>
      </w:pPr>
    </w:p>
    <w:p w:rsidR="009B0F38" w:rsidRPr="00D62358" w:rsidRDefault="009B0F38" w:rsidP="00B42829">
      <w:pPr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shape id="_x0000_s1028" type="#_x0000_t75" style="position:absolute;left:0;text-align:left;margin-left:225pt;margin-top:36.45pt;width:190.2pt;height:234pt;z-index:-251659264;visibility:visible" wrapcoords="-85 0 -85 21531 21600 21531 21600 0 -85 0">
            <v:imagedata r:id="rId8" o:title="" croptop="3506f" cropbottom="6776f" cropleft="7364f" cropright="7155f"/>
            <w10:wrap type="tight"/>
          </v:shape>
        </w:pict>
      </w:r>
      <w:r w:rsidRPr="00D62358">
        <w:rPr>
          <w:rFonts w:ascii="Times New Roman" w:hAnsi="Times New Roman" w:cs="Times New Roman"/>
        </w:rPr>
        <w:t xml:space="preserve">«Поползень», «Филин» Диплом 3 степени Королькова Ольга 15 лет </w:t>
      </w:r>
      <w:r w:rsidRPr="00D62358">
        <w:rPr>
          <w:rFonts w:ascii="Times New Roman" w:hAnsi="Times New Roman" w:cs="Times New Roman"/>
          <w:noProof/>
        </w:rPr>
        <w:t>МАОУ ДО ДДТ СП СЮН г. Нытва. Руководитель: Кузьмина Серафима Леонидовна</w:t>
      </w:r>
    </w:p>
    <w:p w:rsidR="009B0F38" w:rsidRPr="00D62358" w:rsidRDefault="009B0F38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29" type="#_x0000_t75" style="position:absolute;margin-left:7.35pt;margin-top:1.8pt;width:187.35pt;height:229.55pt;z-index:-251660288;visibility:visible" wrapcoords="-86 0 -86 21529 21600 21529 21600 0 -86 0">
            <v:imagedata r:id="rId9" o:title="" croptop="10357f" cropbottom="11661f" cropleft="12916f" cropright="12537f"/>
            <w10:wrap type="tight"/>
          </v:shape>
        </w:pict>
      </w: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>
      <w:pPr>
        <w:rPr>
          <w:rFonts w:ascii="Times New Roman" w:hAnsi="Times New Roman" w:cs="Times New Roman"/>
        </w:rPr>
      </w:pPr>
    </w:p>
    <w:p w:rsidR="009B0F38" w:rsidRPr="00D62358" w:rsidRDefault="009B0F38" w:rsidP="00D91E2B">
      <w:pPr>
        <w:ind w:firstLine="708"/>
        <w:rPr>
          <w:rFonts w:ascii="Times New Roman" w:hAnsi="Times New Roman" w:cs="Times New Roman"/>
          <w:noProof/>
        </w:rPr>
      </w:pPr>
      <w:r w:rsidRPr="00D62358">
        <w:rPr>
          <w:rFonts w:ascii="Times New Roman" w:hAnsi="Times New Roman" w:cs="Times New Roman"/>
        </w:rPr>
        <w:t xml:space="preserve"> «Свидание» Диплом 2 степени Турышевы Вероника и Валерия </w:t>
      </w:r>
      <w:r w:rsidRPr="00D62358">
        <w:rPr>
          <w:rFonts w:ascii="Times New Roman" w:hAnsi="Times New Roman" w:cs="Times New Roman"/>
          <w:noProof/>
        </w:rPr>
        <w:t>МАОУ ДО ДДТ СП СЮН г. Нытва. Руководитель: Ощепкова Надежда Ивановна</w:t>
      </w:r>
    </w:p>
    <w:p w:rsidR="009B0F38" w:rsidRPr="00D62358" w:rsidRDefault="009B0F38" w:rsidP="00D91E2B">
      <w:pPr>
        <w:ind w:firstLine="708"/>
        <w:rPr>
          <w:rFonts w:ascii="Times New Roman" w:hAnsi="Times New Roman" w:cs="Times New Roman"/>
        </w:rPr>
      </w:pPr>
      <w:r>
        <w:rPr>
          <w:noProof/>
        </w:rPr>
        <w:pict>
          <v:shape id="_x0000_s1030" type="#_x0000_t75" style="position:absolute;left:0;text-align:left;margin-left:333pt;margin-top:39.25pt;width:204.3pt;height:189pt;z-index:-251657216;visibility:visible" wrapcoords="-79 0 -79 21514 21600 21514 21600 0 -79 0">
            <v:imagedata r:id="rId10" o:title="" cropbottom="4842f" cropleft="4807f" cropright="15455f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0;margin-top:12.25pt;width:291.05pt;height:213.25pt;z-index:-251658240;visibility:visible" wrapcoords="-56 0 -56 21524 21600 21524 21600 0 -56 0">
            <v:imagedata r:id="rId11" o:title="" croptop="6202f" cropbottom="6754f" cropleft="6752f" cropright="5127f"/>
            <w10:wrap type="tight"/>
          </v:shape>
        </w:pict>
      </w:r>
      <w:r w:rsidRPr="00D62358">
        <w:rPr>
          <w:rFonts w:ascii="Times New Roman" w:hAnsi="Times New Roman" w:cs="Times New Roman"/>
          <w:noProof/>
        </w:rPr>
        <w:t>«Зимняя охота» Диплом 1 степени Иванова Вероника МАОУ ДО ДДТ, руководитель: Ощепкова Ирина Сергеевна</w:t>
      </w:r>
    </w:p>
    <w:p w:rsidR="009B0F38" w:rsidRPr="00D62358" w:rsidRDefault="009B0F38" w:rsidP="00D91E2B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32" type="#_x0000_t75" style="position:absolute;margin-left:261pt;margin-top:38.45pt;width:284.9pt;height:180.65pt;z-index:251654144;visibility:visible" wrapcoords="-57 0 -57 21510 21600 21510 21600 0 -57 0">
            <v:imagedata r:id="rId12" o:title="" croptop="15104f" cropbottom=".25" cropleft="13761f" cropright="11707f"/>
            <w10:wrap type="through"/>
          </v:shape>
        </w:pict>
      </w:r>
      <w:r>
        <w:rPr>
          <w:noProof/>
        </w:rPr>
        <w:pict>
          <v:shape id="_x0000_s1033" type="#_x0000_t75" style="position:absolute;margin-left:-9pt;margin-top:38.45pt;width:269.5pt;height:179.1pt;z-index:251655168;visibility:visible" wrapcoords="-60 0 -60 21510 21600 21510 21600 0 -60 0">
            <v:imagedata r:id="rId13" o:title="" croptop="20911f" cropbottom="11985f" cropleft="13343f" cropright="15332f"/>
            <w10:wrap type="through"/>
          </v:shape>
        </w:pict>
      </w:r>
      <w:r w:rsidRPr="00D62358">
        <w:rPr>
          <w:rFonts w:ascii="Times New Roman" w:hAnsi="Times New Roman" w:cs="Times New Roman"/>
        </w:rPr>
        <w:t xml:space="preserve"> «Снегирь»,Свиристель» Диплом 1 степени – Драчёва Алёна и бабушка. Руководитель: Золотовская Елена Васильевна</w:t>
      </w:r>
    </w:p>
    <w:p w:rsidR="009B0F38" w:rsidRPr="00D62358" w:rsidRDefault="009B0F38" w:rsidP="00D62358">
      <w:pPr>
        <w:rPr>
          <w:rFonts w:ascii="Times New Roman" w:hAnsi="Times New Roman" w:cs="Times New Roman"/>
        </w:rPr>
      </w:pPr>
      <w:r w:rsidRPr="00BE6338">
        <w:rPr>
          <w:rFonts w:ascii="Times New Roman" w:hAnsi="Times New Roman" w:cs="Times New Roman"/>
          <w:b/>
          <w:bCs/>
        </w:rPr>
        <w:t>В МБОУ Григорьевская СОШ</w:t>
      </w:r>
      <w:r w:rsidRPr="00D62358">
        <w:rPr>
          <w:rFonts w:ascii="Times New Roman" w:hAnsi="Times New Roman" w:cs="Times New Roman"/>
        </w:rPr>
        <w:t xml:space="preserve"> прошли мероприятия по экологии. Конкурс рисунков про птиц.   Конкурс на лучшую кормушку. Приняли учащиеся 1-7 классов. Лучшие работы отправили на конкурс  г. Нытва Станция юннатов.</w:t>
      </w:r>
      <w:bookmarkStart w:id="0" w:name="_GoBack"/>
      <w:bookmarkEnd w:id="0"/>
    </w:p>
    <w:p w:rsidR="009B0F38" w:rsidRPr="00D62358" w:rsidRDefault="009B0F38" w:rsidP="00D62358">
      <w:r>
        <w:rPr>
          <w:noProof/>
        </w:rPr>
        <w:pict>
          <v:shape id="Рисунок 2" o:spid="_x0000_i1026" type="#_x0000_t75" style="width:203.25pt;height:138.75pt;visibility:visible">
            <v:imagedata r:id="rId14" o:title=""/>
          </v:shape>
        </w:pict>
      </w:r>
      <w:r>
        <w:rPr>
          <w:noProof/>
        </w:rPr>
        <w:pict>
          <v:shape id="Рисунок 3" o:spid="_x0000_i1027" type="#_x0000_t75" style="width:178.5pt;height:114pt;visibility:visible">
            <v:imagedata r:id="rId15" o:title="" croptop="-1026f" cropleft="5210f" cropright="7845f"/>
          </v:shape>
        </w:pict>
      </w:r>
    </w:p>
    <w:p w:rsidR="009B0F38" w:rsidRPr="00D62358" w:rsidRDefault="009B0F38" w:rsidP="00D62358">
      <w:r>
        <w:rPr>
          <w:noProof/>
        </w:rPr>
        <w:pict>
          <v:shape id="Рисунок 5" o:spid="_x0000_i1028" type="#_x0000_t75" style="width:135.75pt;height:136.5pt;visibility:visible">
            <v:imagedata r:id="rId16" o:title="" cropbottom="8174f" cropleft="18901f" cropright="15738f"/>
          </v:shape>
        </w:pict>
      </w:r>
      <w:r>
        <w:rPr>
          <w:noProof/>
        </w:rPr>
        <w:pict>
          <v:shape id="Рисунок 4" o:spid="_x0000_i1029" type="#_x0000_t75" style="width:308.25pt;height:162pt;visibility:visible">
            <v:imagedata r:id="rId17" o:title=""/>
          </v:shape>
        </w:pict>
      </w:r>
    </w:p>
    <w:p w:rsidR="009B0F38" w:rsidRPr="00D62358" w:rsidRDefault="009B0F38" w:rsidP="00D62358">
      <w:pPr>
        <w:jc w:val="center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Кормушки сделали учащиеся 1 класса </w:t>
      </w:r>
    </w:p>
    <w:p w:rsidR="009B0F38" w:rsidRPr="00D62358" w:rsidRDefault="009B0F38" w:rsidP="00D62358">
      <w:pPr>
        <w:jc w:val="center"/>
        <w:rPr>
          <w:noProof/>
        </w:rPr>
      </w:pPr>
      <w:r>
        <w:rPr>
          <w:noProof/>
        </w:rPr>
        <w:pict>
          <v:shape id="Рисунок 6" o:spid="_x0000_i1030" type="#_x0000_t75" style="width:212.25pt;height:119.25pt;visibility:visible">
            <v:imagedata r:id="rId18" o:title=""/>
          </v:shape>
        </w:pict>
      </w:r>
      <w:r>
        <w:rPr>
          <w:noProof/>
        </w:rPr>
        <w:pict>
          <v:shape id="Рисунок 8" o:spid="_x0000_i1031" type="#_x0000_t75" style="width:204pt;height:125.25pt;visibility:visible">
            <v:imagedata r:id="rId19" o:title="" croptop="2584f" cropbottom="34014f" cropright="1121f"/>
          </v:shape>
        </w:pict>
      </w:r>
    </w:p>
    <w:p w:rsidR="009B0F38" w:rsidRPr="00D62358" w:rsidRDefault="009B0F38" w:rsidP="00D62358">
      <w:pPr>
        <w:rPr>
          <w:rFonts w:ascii="Times New Roman" w:hAnsi="Times New Roman" w:cs="Times New Roman"/>
          <w:noProof/>
        </w:rPr>
      </w:pPr>
      <w:r w:rsidRPr="00D62358">
        <w:rPr>
          <w:rFonts w:ascii="Times New Roman" w:hAnsi="Times New Roman" w:cs="Times New Roman"/>
          <w:noProof/>
        </w:rPr>
        <w:t>Рисунки и газеты  выпол</w:t>
      </w:r>
      <w:r>
        <w:rPr>
          <w:rFonts w:ascii="Times New Roman" w:hAnsi="Times New Roman" w:cs="Times New Roman"/>
          <w:noProof/>
        </w:rPr>
        <w:t xml:space="preserve">неные учащимися  </w:t>
      </w:r>
      <w:r w:rsidRPr="00D62358">
        <w:rPr>
          <w:rFonts w:ascii="Times New Roman" w:hAnsi="Times New Roman" w:cs="Times New Roman"/>
          <w:noProof/>
        </w:rPr>
        <w:t>Рисунок-  вышивк</w:t>
      </w:r>
      <w:r>
        <w:rPr>
          <w:rFonts w:ascii="Times New Roman" w:hAnsi="Times New Roman" w:cs="Times New Roman"/>
          <w:noProof/>
        </w:rPr>
        <w:t>а.</w:t>
      </w:r>
      <w:r w:rsidRPr="00D62358">
        <w:rPr>
          <w:rFonts w:ascii="Times New Roman" w:hAnsi="Times New Roman" w:cs="Times New Roman"/>
          <w:noProof/>
        </w:rPr>
        <w:t xml:space="preserve">  </w:t>
      </w:r>
    </w:p>
    <w:p w:rsidR="009B0F38" w:rsidRPr="00D62358" w:rsidRDefault="009B0F38" w:rsidP="00D62358">
      <w:pPr>
        <w:rPr>
          <w:rFonts w:ascii="Times New Roman" w:hAnsi="Times New Roman" w:cs="Times New Roman"/>
          <w:noProof/>
        </w:rPr>
      </w:pPr>
      <w:r w:rsidRPr="00EC4376">
        <w:rPr>
          <w:rFonts w:ascii="Times New Roman" w:hAnsi="Times New Roman" w:cs="Times New Roman"/>
          <w:noProof/>
        </w:rPr>
        <w:pict>
          <v:shape id="Рисунок 10" o:spid="_x0000_i1032" type="#_x0000_t75" style="width:208.5pt;height:113.25pt;visibility:visible">
            <v:imagedata r:id="rId20" o:title="" croptop="34020f" cropbottom="5313f" cropright="1111f"/>
          </v:shape>
        </w:pict>
      </w:r>
      <w:r w:rsidRPr="00EC4376">
        <w:rPr>
          <w:rFonts w:ascii="Times New Roman" w:hAnsi="Times New Roman" w:cs="Times New Roman"/>
          <w:noProof/>
        </w:rPr>
        <w:pict>
          <v:shape id="Рисунок 7" o:spid="_x0000_i1033" type="#_x0000_t75" style="width:186.75pt;height:126pt;visibility:visible">
            <v:imagedata r:id="rId21" o:title=""/>
          </v:shape>
        </w:pict>
      </w:r>
    </w:p>
    <w:p w:rsidR="009B0F38" w:rsidRPr="00D62358" w:rsidRDefault="009B0F38" w:rsidP="00D62358">
      <w:r>
        <w:rPr>
          <w:noProof/>
        </w:rPr>
        <w:pict>
          <v:shape id="_x0000_i1034" type="#_x0000_t75" style="width:135pt;height:113.25pt;visibility:visible">
            <v:imagedata r:id="rId22" o:title="" cropleft="6787f" cropright="15300f"/>
          </v:shape>
        </w:pict>
      </w:r>
    </w:p>
    <w:p w:rsidR="009B0F38" w:rsidRPr="00BE6338" w:rsidRDefault="009B0F38" w:rsidP="00D62358">
      <w:pPr>
        <w:jc w:val="both"/>
        <w:rPr>
          <w:rFonts w:ascii="Times New Roman" w:hAnsi="Times New Roman" w:cs="Times New Roman"/>
          <w:b/>
          <w:bCs/>
        </w:rPr>
      </w:pPr>
      <w:r w:rsidRPr="00BE6338">
        <w:rPr>
          <w:rFonts w:ascii="Times New Roman" w:hAnsi="Times New Roman" w:cs="Times New Roman"/>
          <w:b/>
          <w:bCs/>
        </w:rPr>
        <w:t xml:space="preserve"> В МБОУ СОШ "Шерьинской - Базовавой школе"</w:t>
      </w:r>
      <w:r>
        <w:rPr>
          <w:rFonts w:ascii="Times New Roman" w:hAnsi="Times New Roman" w:cs="Times New Roman"/>
          <w:b/>
          <w:bCs/>
        </w:rPr>
        <w:t xml:space="preserve"> в </w:t>
      </w:r>
      <w:r>
        <w:rPr>
          <w:rFonts w:ascii="Times New Roman" w:hAnsi="Times New Roman" w:cs="Times New Roman"/>
        </w:rPr>
        <w:t xml:space="preserve"> создании кормушек </w:t>
      </w:r>
      <w:r w:rsidRPr="00D62358">
        <w:rPr>
          <w:rFonts w:ascii="Times New Roman" w:hAnsi="Times New Roman" w:cs="Times New Roman"/>
        </w:rPr>
        <w:t>и подкормке зимующих птиц приняли участие ученики 3-4 классов в количестве 36 человек. </w:t>
      </w:r>
    </w:p>
    <w:p w:rsidR="009B0F38" w:rsidRPr="00D62358" w:rsidRDefault="009B0F38" w:rsidP="00D62358">
      <w:pPr>
        <w:jc w:val="both"/>
        <w:rPr>
          <w:rFonts w:ascii="Times New Roman" w:hAnsi="Times New Roman" w:cs="Times New Roman"/>
        </w:rPr>
      </w:pPr>
      <w:r w:rsidRPr="00BE6338">
        <w:rPr>
          <w:rFonts w:ascii="Times New Roman" w:hAnsi="Times New Roman" w:cs="Times New Roman"/>
          <w:b/>
          <w:bCs/>
        </w:rPr>
        <w:t>Акция "Покормите птиц зимой" в МБОУ СО школе п. Уральский</w:t>
      </w:r>
      <w:r w:rsidRPr="00D62358">
        <w:rPr>
          <w:rFonts w:ascii="Times New Roman" w:hAnsi="Times New Roman" w:cs="Times New Roman"/>
        </w:rPr>
        <w:t xml:space="preserve"> проводится ежегодно, в ней принимают участие дети с 5-11 классы.</w:t>
      </w:r>
    </w:p>
    <w:p w:rsidR="009B0F38" w:rsidRPr="00BE6338" w:rsidRDefault="009B0F38" w:rsidP="00D62358">
      <w:pPr>
        <w:jc w:val="both"/>
        <w:rPr>
          <w:rFonts w:ascii="Times New Roman" w:hAnsi="Times New Roman" w:cs="Times New Roman"/>
          <w:b/>
          <w:bCs/>
        </w:rPr>
      </w:pPr>
      <w:r w:rsidRPr="00BE6338">
        <w:rPr>
          <w:rFonts w:ascii="Times New Roman" w:hAnsi="Times New Roman" w:cs="Times New Roman"/>
          <w:b/>
          <w:bCs/>
        </w:rPr>
        <w:t xml:space="preserve"> В Акции «Покормите птиц зимой» В МБОУ Чайковской СОШ</w:t>
      </w:r>
    </w:p>
    <w:p w:rsidR="009B0F38" w:rsidRPr="00D62358" w:rsidRDefault="009B0F38" w:rsidP="00D62358">
      <w:p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Цель: расширение и обогащение знаний о зимующих птицах.</w:t>
      </w:r>
    </w:p>
    <w:p w:rsidR="009B0F38" w:rsidRPr="00D62358" w:rsidRDefault="009B0F38" w:rsidP="00D62358">
      <w:p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Задачи:</w:t>
      </w:r>
    </w:p>
    <w:p w:rsidR="009B0F38" w:rsidRPr="00D62358" w:rsidRDefault="009B0F38" w:rsidP="00D623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Закрепить знания детей о зимующих птицах, о роли человека в жизни зимующих птиц.</w:t>
      </w:r>
    </w:p>
    <w:p w:rsidR="009B0F38" w:rsidRPr="00D62358" w:rsidRDefault="009B0F38" w:rsidP="00D623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Воспитывать желание помогать птицам в трудное для них время.</w:t>
      </w:r>
    </w:p>
    <w:p w:rsidR="009B0F38" w:rsidRPr="00D62358" w:rsidRDefault="009B0F38" w:rsidP="00D62358">
      <w:pPr>
        <w:pStyle w:val="ListParagraph"/>
        <w:rPr>
          <w:rFonts w:ascii="Times New Roman" w:hAnsi="Times New Roman" w:cs="Times New Roman"/>
        </w:rPr>
      </w:pPr>
    </w:p>
    <w:p w:rsidR="009B0F38" w:rsidRPr="00D62358" w:rsidRDefault="009B0F38" w:rsidP="00D62358">
      <w:pPr>
        <w:pStyle w:val="ListParagraph"/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В данной акции приняли участие 42 ребенка МБОУ Чайковская СОШ.</w:t>
      </w:r>
    </w:p>
    <w:p w:rsidR="009B0F38" w:rsidRPr="00D62358" w:rsidRDefault="009B0F38" w:rsidP="00D62358">
      <w:p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Были проведены: </w:t>
      </w:r>
    </w:p>
    <w:p w:rsidR="009B0F38" w:rsidRPr="00D62358" w:rsidRDefault="009B0F38" w:rsidP="00D623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 xml:space="preserve">Беседы с детьми «Что ты знаешь о птицах зимой?», «Почему необходимо подкармливать птиц зимой», «Чем подкормить птиц зимой». Заготовка   корма для птиц. </w:t>
      </w:r>
    </w:p>
    <w:p w:rsidR="009B0F38" w:rsidRPr="00D62358" w:rsidRDefault="009B0F38" w:rsidP="00D623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Прогулки- наблюдения за зимующими птицами.</w:t>
      </w:r>
    </w:p>
    <w:p w:rsidR="009B0F38" w:rsidRPr="00D62358" w:rsidRDefault="009B0F38" w:rsidP="00D623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Наблюдение за поведением птиц во время кормления. Наблюдение за птицами на прогулке: внешний вид, строение, питание, повадки, сходства и отличия.</w:t>
      </w:r>
    </w:p>
    <w:p w:rsidR="009B0F38" w:rsidRPr="00D62358" w:rsidRDefault="009B0F38" w:rsidP="00D623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62358">
        <w:rPr>
          <w:rFonts w:ascii="Times New Roman" w:hAnsi="Times New Roman" w:cs="Times New Roman"/>
        </w:rPr>
        <w:t>Изготовление кормушек для птиц и размещение их на территории школы.</w:t>
      </w:r>
    </w:p>
    <w:p w:rsidR="009B0F38" w:rsidRPr="00D62358" w:rsidRDefault="009B0F38" w:rsidP="00D62358">
      <w:pPr>
        <w:rPr>
          <w:rFonts w:ascii="Times New Roman" w:hAnsi="Times New Roman" w:cs="Times New Roman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" o:spid="_x0000_s1034" type="#_x0000_t75" style="position:absolute;margin-left:252pt;margin-top:-9pt;width:206.95pt;height:279pt;z-index:251661312;visibility:visible" wrapcoords="-78 0 -78 21542 21600 21542 21600 0 -78 0">
            <v:imagedata r:id="rId23" o:title=""/>
            <w10:wrap type="through"/>
          </v:shape>
        </w:pict>
      </w: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" o:spid="_x0000_s1035" type="#_x0000_t75" style="position:absolute;margin-left:18pt;margin-top:16.5pt;width:207pt;height:243pt;z-index:251662336;visibility:visible" wrapcoords="-78 0 -78 21533 21600 21533 21600 0 -78 0">
            <v:imagedata r:id="rId24" o:title=""/>
            <w10:wrap type="through"/>
          </v:shape>
        </w:pict>
      </w: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margin-left:9pt;margin-top:13.8pt;width:434.95pt;height:326.25pt;z-index:251660288;visibility:visible" wrapcoords="-37 0 -37 21550 21600 21550 21600 0 -37 0">
            <v:imagedata r:id="rId25" o:title=""/>
            <w10:wrap type="through"/>
          </v:shape>
        </w:pict>
      </w: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0A0895" w:rsidRDefault="009B0F38" w:rsidP="00D6235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376">
        <w:rPr>
          <w:rFonts w:ascii="Times New Roman" w:hAnsi="Times New Roman" w:cs="Times New Roman"/>
          <w:noProof/>
          <w:sz w:val="28"/>
          <w:szCs w:val="28"/>
        </w:rPr>
        <w:pict>
          <v:shape id="_x0000_i1035" type="#_x0000_t75" style="width:384pt;height:268.5pt;visibility:visible">
            <v:imagedata r:id="rId26" o:title=""/>
          </v:shape>
        </w:pict>
      </w:r>
    </w:p>
    <w:p w:rsidR="009B0F38" w:rsidRDefault="009B0F38" w:rsidP="00D623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" o:spid="_x0000_s1037" type="#_x0000_t75" style="position:absolute;margin-left:18pt;margin-top:267.3pt;width:449.45pt;height:251pt;z-index:251663360;visibility:visible" wrapcoords="-36 0 -36 21536 21600 21536 21600 0 -36 0">
            <v:imagedata r:id="rId27" o:title=""/>
            <w10:wrap type="through"/>
          </v:shape>
        </w:pict>
      </w:r>
      <w:r w:rsidRPr="00EC4376">
        <w:rPr>
          <w:rFonts w:ascii="Times New Roman" w:hAnsi="Times New Roman" w:cs="Times New Roman"/>
          <w:noProof/>
          <w:sz w:val="28"/>
          <w:szCs w:val="28"/>
        </w:rPr>
        <w:pict>
          <v:shape id="_x0000_i1036" type="#_x0000_t75" style="width:449.25pt;height:248.25pt;visibility:visible">
            <v:imagedata r:id="rId28" o:title=""/>
          </v:shape>
        </w:pict>
      </w: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E43B29" w:rsidRDefault="009B0F38" w:rsidP="00D62358">
      <w:pPr>
        <w:rPr>
          <w:rFonts w:ascii="Times New Roman" w:hAnsi="Times New Roman" w:cs="Times New Roman"/>
          <w:sz w:val="28"/>
          <w:szCs w:val="28"/>
        </w:rPr>
      </w:pPr>
    </w:p>
    <w:p w:rsidR="009B0F38" w:rsidRPr="00D62358" w:rsidRDefault="009B0F38" w:rsidP="00D62358">
      <w:pPr>
        <w:rPr>
          <w:rFonts w:ascii="Times New Roman" w:hAnsi="Times New Roman" w:cs="Times New Roman"/>
        </w:rPr>
      </w:pPr>
    </w:p>
    <w:sectPr w:rsidR="009B0F38" w:rsidRPr="00D62358" w:rsidSect="003112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09B8"/>
    <w:multiLevelType w:val="hybridMultilevel"/>
    <w:tmpl w:val="FE300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4047E8"/>
    <w:multiLevelType w:val="hybridMultilevel"/>
    <w:tmpl w:val="B8FE8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829"/>
    <w:rsid w:val="00067488"/>
    <w:rsid w:val="0007130A"/>
    <w:rsid w:val="000A0895"/>
    <w:rsid w:val="001633C7"/>
    <w:rsid w:val="00274226"/>
    <w:rsid w:val="002865F3"/>
    <w:rsid w:val="00295556"/>
    <w:rsid w:val="00311282"/>
    <w:rsid w:val="00347FD7"/>
    <w:rsid w:val="00396E62"/>
    <w:rsid w:val="00490583"/>
    <w:rsid w:val="004A0DA4"/>
    <w:rsid w:val="004A66FA"/>
    <w:rsid w:val="004D7082"/>
    <w:rsid w:val="00542F05"/>
    <w:rsid w:val="00584BE6"/>
    <w:rsid w:val="00594255"/>
    <w:rsid w:val="005E385D"/>
    <w:rsid w:val="00603BF8"/>
    <w:rsid w:val="00636CCF"/>
    <w:rsid w:val="0063777D"/>
    <w:rsid w:val="006379DE"/>
    <w:rsid w:val="006F1C8D"/>
    <w:rsid w:val="00700D41"/>
    <w:rsid w:val="00742A4E"/>
    <w:rsid w:val="007F0020"/>
    <w:rsid w:val="00850ED1"/>
    <w:rsid w:val="00950A7C"/>
    <w:rsid w:val="009B0F38"/>
    <w:rsid w:val="009C0018"/>
    <w:rsid w:val="00A01748"/>
    <w:rsid w:val="00A6059A"/>
    <w:rsid w:val="00AE3FCE"/>
    <w:rsid w:val="00B01DB1"/>
    <w:rsid w:val="00B23B8F"/>
    <w:rsid w:val="00B42829"/>
    <w:rsid w:val="00B823AB"/>
    <w:rsid w:val="00BA4C0F"/>
    <w:rsid w:val="00BE6338"/>
    <w:rsid w:val="00C87B1A"/>
    <w:rsid w:val="00CA225D"/>
    <w:rsid w:val="00CD674B"/>
    <w:rsid w:val="00CE2517"/>
    <w:rsid w:val="00D62358"/>
    <w:rsid w:val="00D91E2B"/>
    <w:rsid w:val="00DF1AA5"/>
    <w:rsid w:val="00E43B29"/>
    <w:rsid w:val="00E45525"/>
    <w:rsid w:val="00E579A3"/>
    <w:rsid w:val="00EC4376"/>
    <w:rsid w:val="00EF3278"/>
    <w:rsid w:val="00F51E63"/>
    <w:rsid w:val="00F9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E6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38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62358"/>
    <w:pPr>
      <w:spacing w:after="160" w:line="259" w:lineRule="auto"/>
      <w:ind w:left="72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79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749</Words>
  <Characters>4272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территории Нытвенского района была проведена Районная акция «Покормите птиц зимой», в ней приняли участие школьники района</dc:title>
  <dc:subject/>
  <dc:creator>Юнаты</dc:creator>
  <cp:keywords/>
  <dc:description/>
  <cp:lastModifiedBy>34-6</cp:lastModifiedBy>
  <cp:revision>2</cp:revision>
  <cp:lastPrinted>2017-03-02T07:00:00Z</cp:lastPrinted>
  <dcterms:created xsi:type="dcterms:W3CDTF">2017-03-02T09:56:00Z</dcterms:created>
  <dcterms:modified xsi:type="dcterms:W3CDTF">2017-03-02T09:56:00Z</dcterms:modified>
</cp:coreProperties>
</file>